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E41" w:rsidRDefault="00A50CCA" w:rsidP="00394299">
      <w:pPr>
        <w:jc w:val="center"/>
      </w:pPr>
      <w:r>
        <w:pict>
          <v:shapetype id="_x0000_t154" coordsize="21600,21600" o:spt="154" adj="9600" path="m0@2l21600,m,21600l21600@0e">
            <v:formulas>
              <v:f eqn="val #0"/>
              <v:f eqn="sum 21600 0 #0"/>
              <v:f eqn="prod @1 1 4"/>
              <v:f eqn="prod #0 1 2"/>
              <v:f eqn="prod @2 1 2"/>
              <v:f eqn="sum @3 10800 0"/>
              <v:f eqn="sum @4 10800 0"/>
              <v:f eqn="sum @0 21600 @2"/>
              <v:f eqn="prod @7 1 2"/>
            </v:formulas>
            <v:path textpathok="t" o:connecttype="custom" o:connectlocs="10800,@4;0,@6;10800,@5;21600,@3" o:connectangles="270,180,90,0"/>
            <v:textpath on="t" fitshape="t"/>
            <v:handles>
              <v:h position="bottomRight,#0" yrange="6171,21600"/>
            </v:handles>
            <o:lock v:ext="edit" text="t" shapetype="t"/>
          </v:shapetype>
          <v:shape id="_x0000_i1025" type="#_x0000_t154" style="width:444.75pt;height:108.75pt" fillcolor="#ffe701">
            <v:fill color2="#fe3e02" focusposition="1,1" focussize="" focus="50%" type="gradient"/>
            <v:shadow color="#868686"/>
            <o:extrusion v:ext="view" color="#f60" on="t" rotationangle="18,18" viewpoint="0,0" viewpointorigin="0,0" skewangle="0" skewamt="0" brightness="4000f" lightposition=",50000" lightlevel="52000f" lightlevel2="14000f" type="perspective" lightharsh2="t"/>
            <v:textpath style="font-family:&quot;Impact&quot;;v-text-kern:t" trim="t" fitpath="t" string="Talk to Us!&#10;"/>
          </v:shape>
        </w:pict>
      </w:r>
    </w:p>
    <w:p w:rsidR="00820E41" w:rsidRPr="00394299" w:rsidRDefault="00820E41" w:rsidP="00B76DEF"/>
    <w:p w:rsidR="00820E41" w:rsidRPr="005E63A0" w:rsidRDefault="005E63A0" w:rsidP="00B76DEF">
      <w:pPr>
        <w:jc w:val="center"/>
        <w:rPr>
          <w:rFonts w:ascii="Broadway" w:hAnsi="Broadway"/>
          <w:sz w:val="52"/>
          <w:szCs w:val="52"/>
        </w:rPr>
      </w:pPr>
      <w:r w:rsidRPr="005E63A0">
        <w:rPr>
          <w:rFonts w:ascii="Broadway" w:hAnsi="Broadway"/>
          <w:sz w:val="52"/>
          <w:szCs w:val="52"/>
        </w:rPr>
        <w:t xml:space="preserve">We want to know what you think about Charleston Town  </w:t>
      </w:r>
    </w:p>
    <w:p w:rsidR="00820E41" w:rsidRDefault="00891607" w:rsidP="00B76DEF">
      <w:pPr>
        <w:rPr>
          <w:sz w:val="52"/>
          <w:szCs w:val="5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FA207F" wp14:editId="3EBD7876">
                <wp:simplePos x="0" y="0"/>
                <wp:positionH relativeFrom="column">
                  <wp:posOffset>352425</wp:posOffset>
                </wp:positionH>
                <wp:positionV relativeFrom="paragraph">
                  <wp:posOffset>157480</wp:posOffset>
                </wp:positionV>
                <wp:extent cx="5762625" cy="5286375"/>
                <wp:effectExtent l="0" t="0" r="28575" b="285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2625" cy="528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63A0" w:rsidRPr="005E63A0" w:rsidRDefault="005E63A0" w:rsidP="005E63A0">
                            <w:pPr>
                              <w:jc w:val="center"/>
                              <w:rPr>
                                <w:rFonts w:ascii="Century" w:hAnsi="Century"/>
                                <w:sz w:val="32"/>
                                <w:szCs w:val="32"/>
                              </w:rPr>
                            </w:pPr>
                            <w:r w:rsidRPr="005E63A0">
                              <w:rPr>
                                <w:rFonts w:ascii="Broadway" w:hAnsi="Broadway"/>
                                <w:sz w:val="32"/>
                                <w:szCs w:val="32"/>
                              </w:rPr>
                              <w:t>NOW</w:t>
                            </w:r>
                            <w:r w:rsidRPr="005E63A0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E63A0">
                              <w:rPr>
                                <w:rFonts w:ascii="Century" w:hAnsi="Century"/>
                                <w:sz w:val="32"/>
                                <w:szCs w:val="32"/>
                              </w:rPr>
                              <w:t xml:space="preserve">is your chance to tell </w:t>
                            </w:r>
                            <w:r w:rsidRPr="005E63A0">
                              <w:rPr>
                                <w:rFonts w:ascii="Broadway" w:hAnsi="Broadway"/>
                                <w:sz w:val="32"/>
                                <w:szCs w:val="32"/>
                              </w:rPr>
                              <w:t>YOUR</w:t>
                            </w:r>
                            <w:r w:rsidRPr="005E63A0">
                              <w:rPr>
                                <w:rFonts w:ascii="Century" w:hAnsi="Century"/>
                                <w:sz w:val="32"/>
                                <w:szCs w:val="32"/>
                              </w:rPr>
                              <w:t xml:space="preserve"> elected officials what you think should or should not be done in Charleston.</w:t>
                            </w:r>
                          </w:p>
                          <w:p w:rsidR="005E63A0" w:rsidRDefault="005E63A0" w:rsidP="005E63A0"/>
                          <w:p w:rsidR="005E63A0" w:rsidRPr="005E63A0" w:rsidRDefault="005E63A0" w:rsidP="005E63A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rPr>
                                <w:rFonts w:asciiTheme="majorHAnsi" w:hAnsiTheme="majorHAnsi"/>
                              </w:rPr>
                              <w:t>NEW GROWTH</w:t>
                            </w:r>
                            <w:r>
                              <w:rPr>
                                <w:rFonts w:asciiTheme="majorHAnsi" w:hAnsiTheme="majorHAnsi"/>
                              </w:rPr>
                              <w:tab/>
                            </w:r>
                          </w:p>
                          <w:p w:rsidR="005E63A0" w:rsidRPr="005E63A0" w:rsidRDefault="005E63A0" w:rsidP="005E63A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rPr>
                                <w:rFonts w:asciiTheme="majorHAnsi" w:hAnsiTheme="majorHAnsi"/>
                              </w:rPr>
                              <w:t>ECONOMIC DEVELOPMENT</w:t>
                            </w:r>
                          </w:p>
                          <w:p w:rsidR="005E63A0" w:rsidRPr="003F0CBD" w:rsidRDefault="005E63A0" w:rsidP="005E63A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rPr>
                                <w:rFonts w:asciiTheme="majorHAnsi" w:hAnsiTheme="majorHAnsi"/>
                              </w:rPr>
                              <w:t>PRESERVATION OF OPEN SPACES</w:t>
                            </w:r>
                          </w:p>
                          <w:p w:rsidR="003F0CBD" w:rsidRPr="005E63A0" w:rsidRDefault="003F0CBD" w:rsidP="005E63A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rPr>
                                <w:rFonts w:asciiTheme="majorHAnsi" w:hAnsiTheme="majorHAnsi"/>
                              </w:rPr>
                              <w:t>FUTURE CULTURAL EVENTS</w:t>
                            </w:r>
                          </w:p>
                          <w:p w:rsidR="005E63A0" w:rsidRPr="005E63A0" w:rsidRDefault="005E63A0" w:rsidP="005E63A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rPr>
                                <w:rFonts w:asciiTheme="majorHAnsi" w:hAnsiTheme="majorHAnsi"/>
                              </w:rPr>
                              <w:t>TRAIL DEVELOPMENT</w:t>
                            </w:r>
                          </w:p>
                          <w:p w:rsidR="005E63A0" w:rsidRPr="005E63A0" w:rsidRDefault="005E63A0" w:rsidP="005E63A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rPr>
                                <w:rFonts w:asciiTheme="majorHAnsi" w:hAnsiTheme="majorHAnsi"/>
                              </w:rPr>
                              <w:t>PERFORMANCE OF TOWN OFFICIALS AND STAFF</w:t>
                            </w:r>
                          </w:p>
                          <w:p w:rsidR="005E63A0" w:rsidRDefault="005E63A0" w:rsidP="005E63A0">
                            <w:pPr>
                              <w:rPr>
                                <w:rFonts w:asciiTheme="majorHAnsi" w:hAnsiTheme="majorHAnsi"/>
                              </w:rPr>
                            </w:pPr>
                          </w:p>
                          <w:p w:rsidR="005E63A0" w:rsidRDefault="005E63A0" w:rsidP="005E63A0">
                            <w:pPr>
                              <w:rPr>
                                <w:rFonts w:asciiTheme="majorHAnsi" w:hAnsiTheme="majorHAnsi"/>
                              </w:rPr>
                            </w:pPr>
                          </w:p>
                          <w:p w:rsidR="005E63A0" w:rsidRPr="005E63A0" w:rsidRDefault="005E63A0" w:rsidP="00E549D8">
                            <w:pPr>
                              <w:rPr>
                                <w:rFonts w:ascii="Britannic Bold" w:hAnsi="Britannic Bold"/>
                                <w:sz w:val="36"/>
                                <w:szCs w:val="36"/>
                                <w:u w:val="single"/>
                              </w:rPr>
                            </w:pPr>
                            <w:proofErr w:type="spellStart"/>
                            <w:proofErr w:type="gramStart"/>
                            <w:r w:rsidRPr="005E63A0">
                              <w:rPr>
                                <w:rFonts w:ascii="Britannic Bold" w:hAnsi="Britannic Bold"/>
                                <w:sz w:val="36"/>
                                <w:szCs w:val="36"/>
                              </w:rPr>
                              <w:t>Goto</w:t>
                            </w:r>
                            <w:proofErr w:type="spellEnd"/>
                            <w:r w:rsidRPr="005E63A0">
                              <w:rPr>
                                <w:rFonts w:ascii="Britannic Bold" w:hAnsi="Britannic Bold"/>
                                <w:sz w:val="36"/>
                                <w:szCs w:val="36"/>
                              </w:rPr>
                              <w:t xml:space="preserve">  -</w:t>
                            </w:r>
                            <w:proofErr w:type="gramEnd"/>
                            <w:r w:rsidRPr="005E63A0">
                              <w:rPr>
                                <w:rFonts w:ascii="Britannic Bold" w:hAnsi="Britannic Bold"/>
                                <w:sz w:val="36"/>
                                <w:szCs w:val="36"/>
                              </w:rPr>
                              <w:t xml:space="preserve">  </w:t>
                            </w:r>
                            <w:hyperlink r:id="rId9" w:history="1">
                              <w:r w:rsidRPr="005E63A0">
                                <w:rPr>
                                  <w:rStyle w:val="Hyperlink"/>
                                  <w:rFonts w:ascii="Britannic Bold" w:hAnsi="Britannic Bold"/>
                                  <w:color w:val="auto"/>
                                  <w:sz w:val="36"/>
                                  <w:szCs w:val="36"/>
                                </w:rPr>
                                <w:t>http://mountainland.org/charlestontownsurvey</w:t>
                              </w:r>
                            </w:hyperlink>
                          </w:p>
                          <w:p w:rsidR="00891607" w:rsidRDefault="005E63A0" w:rsidP="00E549D8">
                            <w:r w:rsidRPr="005E63A0">
                              <w:t xml:space="preserve">        </w:t>
                            </w:r>
                          </w:p>
                          <w:p w:rsidR="005E63A0" w:rsidRPr="00891607" w:rsidRDefault="00810777" w:rsidP="00891607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 xml:space="preserve">Monday - </w:t>
                            </w:r>
                            <w:r w:rsidR="00891607" w:rsidRPr="00891607">
                              <w:rPr>
                                <w:i/>
                              </w:rPr>
                              <w:t xml:space="preserve">September </w:t>
                            </w:r>
                            <w:r>
                              <w:rPr>
                                <w:i/>
                              </w:rPr>
                              <w:t>24</w:t>
                            </w:r>
                            <w:r w:rsidR="00891607" w:rsidRPr="00891607">
                              <w:rPr>
                                <w:i/>
                                <w:vertAlign w:val="superscript"/>
                              </w:rPr>
                              <w:t>th</w:t>
                            </w:r>
                            <w:r w:rsidR="00891607" w:rsidRPr="00891607">
                              <w:rPr>
                                <w:i/>
                              </w:rPr>
                              <w:t xml:space="preserve"> thru October 1</w:t>
                            </w:r>
                            <w:r>
                              <w:rPr>
                                <w:i/>
                              </w:rPr>
                              <w:t>2</w:t>
                            </w:r>
                            <w:r w:rsidR="00891607" w:rsidRPr="00891607">
                              <w:rPr>
                                <w:i/>
                              </w:rPr>
                              <w:t>th</w:t>
                            </w:r>
                          </w:p>
                          <w:p w:rsidR="00891607" w:rsidRDefault="00891607" w:rsidP="003F0CBD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:rsidR="005E63A0" w:rsidRDefault="003F0CBD" w:rsidP="003F0CBD">
                            <w:pPr>
                              <w:rPr>
                                <w:noProof/>
                              </w:rPr>
                            </w:pPr>
                            <w:r w:rsidRPr="003F0CBD">
                              <w:rPr>
                                <w:rFonts w:asciiTheme="minorHAnsi" w:hAnsiTheme="minorHAnsi" w:cstheme="minorHAnsi"/>
                              </w:rPr>
                              <w:t>C</w:t>
                            </w:r>
                            <w:r w:rsidR="005E63A0" w:rsidRPr="003F0CBD">
                              <w:rPr>
                                <w:rFonts w:asciiTheme="minorHAnsi" w:hAnsiTheme="minorHAnsi" w:cstheme="minorHAnsi"/>
                              </w:rPr>
                              <w:t>omplet</w:t>
                            </w:r>
                            <w:r w:rsidRPr="003F0CBD">
                              <w:rPr>
                                <w:rFonts w:asciiTheme="minorHAnsi" w:hAnsiTheme="minorHAnsi" w:cstheme="minorHAnsi"/>
                              </w:rPr>
                              <w:t>ing</w:t>
                            </w:r>
                            <w:r w:rsidR="005E63A0" w:rsidRPr="003F0CBD">
                              <w:rPr>
                                <w:rFonts w:asciiTheme="minorHAnsi" w:hAnsiTheme="minorHAnsi" w:cstheme="minorHAnsi"/>
                              </w:rPr>
                              <w:t xml:space="preserve"> this survey </w:t>
                            </w:r>
                            <w:r w:rsidRPr="003F0CBD">
                              <w:rPr>
                                <w:rFonts w:asciiTheme="minorHAnsi" w:hAnsiTheme="minorHAnsi" w:cstheme="minorHAnsi"/>
                              </w:rPr>
                              <w:t xml:space="preserve">takes only a few minutes &amp; can be done </w:t>
                            </w:r>
                            <w:r w:rsidR="005E63A0" w:rsidRPr="003F0CBD">
                              <w:rPr>
                                <w:rFonts w:asciiTheme="minorHAnsi" w:hAnsiTheme="minorHAnsi" w:cstheme="minorHAnsi"/>
                              </w:rPr>
                              <w:t xml:space="preserve">from your very own </w:t>
                            </w:r>
                            <w:r w:rsidR="00891607">
                              <w:rPr>
                                <w:rFonts w:asciiTheme="minorHAnsi" w:hAnsiTheme="minorHAnsi" w:cstheme="minorHAnsi"/>
                              </w:rPr>
                              <w:t xml:space="preserve">living room AND it’s anonymous.  </w:t>
                            </w:r>
                            <w:r w:rsidR="005E63A0" w:rsidRPr="003F0CBD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Paper copies will be delivered upon request.</w:t>
                            </w:r>
                            <w:r w:rsidR="00891607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Call the Clerk at 654-7177 for more information.</w:t>
                            </w:r>
                          </w:p>
                          <w:p w:rsidR="003F0CBD" w:rsidRPr="003F0CBD" w:rsidRDefault="003F0CBD" w:rsidP="00E549D8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.75pt;margin-top:12.4pt;width:453.75pt;height:41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" strokecolor="white [3212]">
                <v:textbox>
                  <w:txbxContent>
                    <w:p w:rsidR="005E63A0" w:rsidRPr="005E63A0" w:rsidRDefault="005E63A0" w:rsidP="005E63A0">
                      <w:pPr>
                        <w:jc w:val="center"/>
                        <w:rPr>
                          <w:rFonts w:ascii="Century" w:hAnsi="Century"/>
                          <w:sz w:val="32"/>
                          <w:szCs w:val="32"/>
                        </w:rPr>
                      </w:pPr>
                      <w:r w:rsidRPr="005E63A0">
                        <w:rPr>
                          <w:rFonts w:ascii="Broadway" w:hAnsi="Broadway"/>
                          <w:sz w:val="32"/>
                          <w:szCs w:val="32"/>
                        </w:rPr>
                        <w:t>NOW</w:t>
                      </w:r>
                      <w:r w:rsidRPr="005E63A0">
                        <w:rPr>
                          <w:sz w:val="32"/>
                          <w:szCs w:val="32"/>
                        </w:rPr>
                        <w:t xml:space="preserve"> </w:t>
                      </w:r>
                      <w:r w:rsidRPr="005E63A0">
                        <w:rPr>
                          <w:rFonts w:ascii="Century" w:hAnsi="Century"/>
                          <w:sz w:val="32"/>
                          <w:szCs w:val="32"/>
                        </w:rPr>
                        <w:t xml:space="preserve">is your chance to tell </w:t>
                      </w:r>
                      <w:r w:rsidRPr="005E63A0">
                        <w:rPr>
                          <w:rFonts w:ascii="Broadway" w:hAnsi="Broadway"/>
                          <w:sz w:val="32"/>
                          <w:szCs w:val="32"/>
                        </w:rPr>
                        <w:t>YOUR</w:t>
                      </w:r>
                      <w:r w:rsidRPr="005E63A0">
                        <w:rPr>
                          <w:rFonts w:ascii="Century" w:hAnsi="Century"/>
                          <w:sz w:val="32"/>
                          <w:szCs w:val="32"/>
                        </w:rPr>
                        <w:t xml:space="preserve"> elected officials what you think should or should not be done in Charleston.</w:t>
                      </w:r>
                    </w:p>
                    <w:p w:rsidR="005E63A0" w:rsidRDefault="005E63A0" w:rsidP="005E63A0"/>
                    <w:p w:rsidR="005E63A0" w:rsidRPr="005E63A0" w:rsidRDefault="005E63A0" w:rsidP="005E63A0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rPr>
                          <w:rFonts w:asciiTheme="majorHAnsi" w:hAnsiTheme="majorHAnsi"/>
                        </w:rPr>
                        <w:t>NEW GROWTH</w:t>
                      </w:r>
                      <w:r>
                        <w:rPr>
                          <w:rFonts w:asciiTheme="majorHAnsi" w:hAnsiTheme="majorHAnsi"/>
                        </w:rPr>
                        <w:tab/>
                      </w:r>
                    </w:p>
                    <w:p w:rsidR="005E63A0" w:rsidRPr="005E63A0" w:rsidRDefault="005E63A0" w:rsidP="005E63A0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rPr>
                          <w:rFonts w:asciiTheme="majorHAnsi" w:hAnsiTheme="majorHAnsi"/>
                        </w:rPr>
                        <w:t>ECONOMIC DEVELOPMENT</w:t>
                      </w:r>
                    </w:p>
                    <w:p w:rsidR="005E63A0" w:rsidRPr="003F0CBD" w:rsidRDefault="005E63A0" w:rsidP="005E63A0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rPr>
                          <w:rFonts w:asciiTheme="majorHAnsi" w:hAnsiTheme="majorHAnsi"/>
                        </w:rPr>
                        <w:t>PRESERVATION OF OPEN SPACES</w:t>
                      </w:r>
                    </w:p>
                    <w:p w:rsidR="003F0CBD" w:rsidRPr="005E63A0" w:rsidRDefault="003F0CBD" w:rsidP="005E63A0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rPr>
                          <w:rFonts w:asciiTheme="majorHAnsi" w:hAnsiTheme="majorHAnsi"/>
                        </w:rPr>
                        <w:t>FUTURE CULTURAL EVENTS</w:t>
                      </w:r>
                    </w:p>
                    <w:p w:rsidR="005E63A0" w:rsidRPr="005E63A0" w:rsidRDefault="005E63A0" w:rsidP="005E63A0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rPr>
                          <w:rFonts w:asciiTheme="majorHAnsi" w:hAnsiTheme="majorHAnsi"/>
                        </w:rPr>
                        <w:t>TRAIL DEVELOPMENT</w:t>
                      </w:r>
                    </w:p>
                    <w:p w:rsidR="005E63A0" w:rsidRPr="005E63A0" w:rsidRDefault="005E63A0" w:rsidP="005E63A0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rPr>
                          <w:rFonts w:asciiTheme="majorHAnsi" w:hAnsiTheme="majorHAnsi"/>
                        </w:rPr>
                        <w:t>PERFORMANCE OF TOWN OFFICIALS AND STAFF</w:t>
                      </w:r>
                    </w:p>
                    <w:p w:rsidR="005E63A0" w:rsidRDefault="005E63A0" w:rsidP="005E63A0">
                      <w:pPr>
                        <w:rPr>
                          <w:rFonts w:asciiTheme="majorHAnsi" w:hAnsiTheme="majorHAnsi"/>
                        </w:rPr>
                      </w:pPr>
                    </w:p>
                    <w:p w:rsidR="005E63A0" w:rsidRDefault="005E63A0" w:rsidP="005E63A0">
                      <w:pPr>
                        <w:rPr>
                          <w:rFonts w:asciiTheme="majorHAnsi" w:hAnsiTheme="majorHAnsi"/>
                        </w:rPr>
                      </w:pPr>
                    </w:p>
                    <w:p w:rsidR="005E63A0" w:rsidRPr="005E63A0" w:rsidRDefault="005E63A0" w:rsidP="00E549D8">
                      <w:pPr>
                        <w:rPr>
                          <w:rFonts w:ascii="Britannic Bold" w:hAnsi="Britannic Bold"/>
                          <w:sz w:val="36"/>
                          <w:szCs w:val="36"/>
                          <w:u w:val="single"/>
                        </w:rPr>
                      </w:pPr>
                      <w:proofErr w:type="spellStart"/>
                      <w:proofErr w:type="gramStart"/>
                      <w:r w:rsidRPr="005E63A0">
                        <w:rPr>
                          <w:rFonts w:ascii="Britannic Bold" w:hAnsi="Britannic Bold"/>
                          <w:sz w:val="36"/>
                          <w:szCs w:val="36"/>
                        </w:rPr>
                        <w:t>Goto</w:t>
                      </w:r>
                      <w:proofErr w:type="spellEnd"/>
                      <w:r w:rsidRPr="005E63A0">
                        <w:rPr>
                          <w:rFonts w:ascii="Britannic Bold" w:hAnsi="Britannic Bold"/>
                          <w:sz w:val="36"/>
                          <w:szCs w:val="36"/>
                        </w:rPr>
                        <w:t xml:space="preserve">  -</w:t>
                      </w:r>
                      <w:proofErr w:type="gramEnd"/>
                      <w:r w:rsidRPr="005E63A0">
                        <w:rPr>
                          <w:rFonts w:ascii="Britannic Bold" w:hAnsi="Britannic Bold"/>
                          <w:sz w:val="36"/>
                          <w:szCs w:val="36"/>
                        </w:rPr>
                        <w:t xml:space="preserve">  </w:t>
                      </w:r>
                      <w:hyperlink r:id="rId10" w:history="1">
                        <w:r w:rsidRPr="005E63A0">
                          <w:rPr>
                            <w:rStyle w:val="Hyperlink"/>
                            <w:rFonts w:ascii="Britannic Bold" w:hAnsi="Britannic Bold"/>
                            <w:color w:val="auto"/>
                            <w:sz w:val="36"/>
                            <w:szCs w:val="36"/>
                          </w:rPr>
                          <w:t>http://mountainland.org/charlestontownsurvey</w:t>
                        </w:r>
                      </w:hyperlink>
                    </w:p>
                    <w:p w:rsidR="00891607" w:rsidRDefault="005E63A0" w:rsidP="00E549D8">
                      <w:r w:rsidRPr="005E63A0">
                        <w:t xml:space="preserve">        </w:t>
                      </w:r>
                    </w:p>
                    <w:p w:rsidR="005E63A0" w:rsidRPr="00891607" w:rsidRDefault="00810777" w:rsidP="00891607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 xml:space="preserve">Monday - </w:t>
                      </w:r>
                      <w:r w:rsidR="00891607" w:rsidRPr="00891607">
                        <w:rPr>
                          <w:i/>
                        </w:rPr>
                        <w:t xml:space="preserve">September </w:t>
                      </w:r>
                      <w:r>
                        <w:rPr>
                          <w:i/>
                        </w:rPr>
                        <w:t>24</w:t>
                      </w:r>
                      <w:r w:rsidR="00891607" w:rsidRPr="00891607">
                        <w:rPr>
                          <w:i/>
                          <w:vertAlign w:val="superscript"/>
                        </w:rPr>
                        <w:t>th</w:t>
                      </w:r>
                      <w:r w:rsidR="00891607" w:rsidRPr="00891607">
                        <w:rPr>
                          <w:i/>
                        </w:rPr>
                        <w:t xml:space="preserve"> thru October 1</w:t>
                      </w:r>
                      <w:r>
                        <w:rPr>
                          <w:i/>
                        </w:rPr>
                        <w:t>2</w:t>
                      </w:r>
                      <w:r w:rsidR="00891607" w:rsidRPr="00891607">
                        <w:rPr>
                          <w:i/>
                        </w:rPr>
                        <w:t>th</w:t>
                      </w:r>
                    </w:p>
                    <w:p w:rsidR="00891607" w:rsidRDefault="00891607" w:rsidP="003F0CBD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:rsidR="005E63A0" w:rsidRDefault="003F0CBD" w:rsidP="003F0CBD">
                      <w:pPr>
                        <w:rPr>
                          <w:noProof/>
                        </w:rPr>
                      </w:pPr>
                      <w:r w:rsidRPr="003F0CBD">
                        <w:rPr>
                          <w:rFonts w:asciiTheme="minorHAnsi" w:hAnsiTheme="minorHAnsi" w:cstheme="minorHAnsi"/>
                        </w:rPr>
                        <w:t>C</w:t>
                      </w:r>
                      <w:r w:rsidR="005E63A0" w:rsidRPr="003F0CBD">
                        <w:rPr>
                          <w:rFonts w:asciiTheme="minorHAnsi" w:hAnsiTheme="minorHAnsi" w:cstheme="minorHAnsi"/>
                        </w:rPr>
                        <w:t>omplet</w:t>
                      </w:r>
                      <w:r w:rsidRPr="003F0CBD">
                        <w:rPr>
                          <w:rFonts w:asciiTheme="minorHAnsi" w:hAnsiTheme="minorHAnsi" w:cstheme="minorHAnsi"/>
                        </w:rPr>
                        <w:t>ing</w:t>
                      </w:r>
                      <w:r w:rsidR="005E63A0" w:rsidRPr="003F0CBD">
                        <w:rPr>
                          <w:rFonts w:asciiTheme="minorHAnsi" w:hAnsiTheme="minorHAnsi" w:cstheme="minorHAnsi"/>
                        </w:rPr>
                        <w:t xml:space="preserve"> this survey </w:t>
                      </w:r>
                      <w:r w:rsidRPr="003F0CBD">
                        <w:rPr>
                          <w:rFonts w:asciiTheme="minorHAnsi" w:hAnsiTheme="minorHAnsi" w:cstheme="minorHAnsi"/>
                        </w:rPr>
                        <w:t xml:space="preserve">takes only a few minutes &amp; can be done </w:t>
                      </w:r>
                      <w:r w:rsidR="005E63A0" w:rsidRPr="003F0CBD">
                        <w:rPr>
                          <w:rFonts w:asciiTheme="minorHAnsi" w:hAnsiTheme="minorHAnsi" w:cstheme="minorHAnsi"/>
                        </w:rPr>
                        <w:t xml:space="preserve">from your very own </w:t>
                      </w:r>
                      <w:r w:rsidR="00891607">
                        <w:rPr>
                          <w:rFonts w:asciiTheme="minorHAnsi" w:hAnsiTheme="minorHAnsi" w:cstheme="minorHAnsi"/>
                        </w:rPr>
                        <w:t xml:space="preserve">living room AND it’s anonymous.  </w:t>
                      </w:r>
                      <w:r w:rsidR="005E63A0" w:rsidRPr="003F0CBD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</w:rPr>
                        <w:t>Paper copies will be delivered upon request.</w:t>
                      </w:r>
                      <w:r w:rsidR="00891607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</w:rPr>
                        <w:t>Call the Clerk at 654-7177 for more information.</w:t>
                      </w:r>
                    </w:p>
                    <w:p w:rsidR="003F0CBD" w:rsidRPr="003F0CBD" w:rsidRDefault="003F0CBD" w:rsidP="00E549D8">
                      <w:pPr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E63A0" w:rsidRPr="005E63A0" w:rsidRDefault="005E63A0" w:rsidP="00B76DEF">
      <w:pPr>
        <w:rPr>
          <w:sz w:val="52"/>
          <w:szCs w:val="52"/>
        </w:rPr>
      </w:pPr>
    </w:p>
    <w:p w:rsidR="00820E41" w:rsidRPr="00394299" w:rsidRDefault="00820E41" w:rsidP="00B76DEF">
      <w:bookmarkStart w:id="0" w:name="_GoBack"/>
      <w:bookmarkEnd w:id="0"/>
    </w:p>
    <w:sectPr w:rsidR="00820E41" w:rsidRPr="00394299" w:rsidSect="005E63A0">
      <w:pgSz w:w="12240" w:h="15840"/>
      <w:pgMar w:top="1440" w:right="1170" w:bottom="1440" w:left="1170" w:header="720" w:footer="720" w:gutter="0"/>
      <w:pgBorders w:offsetFrom="page">
        <w:top w:val="candyCorn" w:sz="31" w:space="24" w:color="auto"/>
        <w:left w:val="candyCorn" w:sz="31" w:space="24" w:color="auto"/>
        <w:bottom w:val="candyCorn" w:sz="31" w:space="24" w:color="auto"/>
        <w:right w:val="candyCorn" w:sz="31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0CCA" w:rsidRDefault="00A50CCA" w:rsidP="005E63A0">
      <w:pPr>
        <w:spacing w:line="240" w:lineRule="auto"/>
      </w:pPr>
      <w:r>
        <w:separator/>
      </w:r>
    </w:p>
  </w:endnote>
  <w:endnote w:type="continuationSeparator" w:id="0">
    <w:p w:rsidR="00A50CCA" w:rsidRDefault="00A50CCA" w:rsidP="005E63A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0CCA" w:rsidRDefault="00A50CCA" w:rsidP="005E63A0">
      <w:pPr>
        <w:spacing w:line="240" w:lineRule="auto"/>
      </w:pPr>
      <w:r>
        <w:separator/>
      </w:r>
    </w:p>
  </w:footnote>
  <w:footnote w:type="continuationSeparator" w:id="0">
    <w:p w:rsidR="00A50CCA" w:rsidRDefault="00A50CCA" w:rsidP="005E63A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F17E7"/>
    <w:multiLevelType w:val="hybridMultilevel"/>
    <w:tmpl w:val="7BCCB0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D0486B"/>
    <w:multiLevelType w:val="hybridMultilevel"/>
    <w:tmpl w:val="03705A5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3A0"/>
    <w:rsid w:val="001D6522"/>
    <w:rsid w:val="00206212"/>
    <w:rsid w:val="002F221A"/>
    <w:rsid w:val="00394299"/>
    <w:rsid w:val="003F0CBD"/>
    <w:rsid w:val="00584DE1"/>
    <w:rsid w:val="005E63A0"/>
    <w:rsid w:val="00667190"/>
    <w:rsid w:val="00810777"/>
    <w:rsid w:val="00820E41"/>
    <w:rsid w:val="00891607"/>
    <w:rsid w:val="009C6F39"/>
    <w:rsid w:val="00A20932"/>
    <w:rsid w:val="00A50CCA"/>
    <w:rsid w:val="00A756A5"/>
    <w:rsid w:val="00B76DEF"/>
    <w:rsid w:val="00E311DE"/>
    <w:rsid w:val="00F72283"/>
    <w:rsid w:val="00FA2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6DEF"/>
    <w:rPr>
      <w:rFonts w:ascii="Arial Black" w:hAnsi="Arial Black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429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E63A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63A0"/>
    <w:rPr>
      <w:rFonts w:ascii="Arial Black" w:hAnsi="Arial Black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5E63A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63A0"/>
    <w:rPr>
      <w:rFonts w:ascii="Arial Black" w:hAnsi="Arial Black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63A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63A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E63A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6DEF"/>
    <w:rPr>
      <w:rFonts w:ascii="Arial Black" w:hAnsi="Arial Black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429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E63A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63A0"/>
    <w:rPr>
      <w:rFonts w:ascii="Arial Black" w:hAnsi="Arial Black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5E63A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63A0"/>
    <w:rPr>
      <w:rFonts w:ascii="Arial Black" w:hAnsi="Arial Black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63A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63A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E63A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mountainland.org/charlestontownsurvey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mountainland.org/charlestontownsurvey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arleston\AppData\Roaming\Microsoft\Templates\CS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1662AC31-B931-4BAD-9855-D4418A0B014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CSC.dotx</Template>
  <TotalTime>124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Charleston Town</Company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Charleston</dc:creator>
  <cp:lastModifiedBy>Charleston</cp:lastModifiedBy>
  <cp:revision>4</cp:revision>
  <cp:lastPrinted>2012-09-18T17:20:00Z</cp:lastPrinted>
  <dcterms:created xsi:type="dcterms:W3CDTF">2012-09-12T16:45:00Z</dcterms:created>
  <dcterms:modified xsi:type="dcterms:W3CDTF">2012-09-18T17:42:00Z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TC300071499990</vt:lpwstr>
  </property>
</Properties>
</file>